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3D7" w:rsidRDefault="00E61C3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10666730" cy="7587871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ford Christmas fron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730" cy="758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/>
    <w:p w:rsidR="00E61C30" w:rsidRDefault="00E61C30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-1000125</wp:posOffset>
            </wp:positionV>
            <wp:extent cx="10706100" cy="76215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ford Challenge 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62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61C30" w:rsidRDefault="00E61C30"/>
    <w:sectPr w:rsidR="00E61C30" w:rsidSect="00E61C3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30"/>
    <w:rsid w:val="002A03D7"/>
    <w:rsid w:val="009B51AC"/>
    <w:rsid w:val="00E6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0061C-6074-4A5D-A7ED-797D5CFC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C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5AA49F82</Template>
  <TotalTime>17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Formolli, Lucy</dc:creator>
  <cp:keywords/>
  <dc:description/>
  <cp:lastModifiedBy>Formolli, Lucy</cp:lastModifiedBy>
  <cp:revision>1</cp:revision>
  <cp:lastPrinted>2016-12-02T12:27:00Z</cp:lastPrinted>
  <dcterms:created xsi:type="dcterms:W3CDTF">2016-12-02T12:08:00Z</dcterms:created>
  <dcterms:modified xsi:type="dcterms:W3CDTF">2016-12-02T12:47:00Z</dcterms:modified>
</cp:coreProperties>
</file>